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5CD4C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54471DC0" wp14:editId="474D3C85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1B27B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79179820" wp14:editId="1933ED5A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7825548F" wp14:editId="4B29DB00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3A18D24E" w14:textId="77777777" w:rsidR="00705079" w:rsidRDefault="00705079">
      <w:pPr>
        <w:pStyle w:val="BodyText"/>
        <w:spacing w:before="5"/>
        <w:rPr>
          <w:sz w:val="23"/>
        </w:rPr>
      </w:pPr>
    </w:p>
    <w:p w14:paraId="6548C7F6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342C091A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1865F108" w14:textId="77777777" w:rsidR="00705079" w:rsidRDefault="00705079">
      <w:pPr>
        <w:pStyle w:val="BodyText"/>
        <w:spacing w:before="9"/>
        <w:rPr>
          <w:sz w:val="23"/>
        </w:rPr>
      </w:pPr>
    </w:p>
    <w:p w14:paraId="19DC776E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39DE814A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14:paraId="2812D4EB" w14:textId="77777777" w:rsidR="00705079" w:rsidRDefault="00705079">
      <w:pPr>
        <w:pStyle w:val="BodyText"/>
        <w:spacing w:before="4"/>
        <w:rPr>
          <w:sz w:val="23"/>
        </w:rPr>
      </w:pPr>
    </w:p>
    <w:p w14:paraId="757EF776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22E85DA2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475CDBC1" w14:textId="77777777" w:rsidR="00705079" w:rsidRDefault="00705079">
      <w:pPr>
        <w:pStyle w:val="BodyText"/>
        <w:spacing w:before="10"/>
        <w:rPr>
          <w:sz w:val="23"/>
        </w:rPr>
      </w:pPr>
    </w:p>
    <w:p w14:paraId="50675507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2735C62F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5500CE57" w14:textId="19ACC725" w:rsidR="00705079" w:rsidRDefault="003C1F67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1FC35BF4" wp14:editId="6F5B392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4445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49353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35BF4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14:paraId="6EA49353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AF8D492" w14:textId="77777777" w:rsidR="00705079" w:rsidRDefault="00705079">
      <w:pPr>
        <w:pStyle w:val="BodyText"/>
        <w:rPr>
          <w:rFonts w:ascii="Times New Roman"/>
          <w:sz w:val="20"/>
        </w:rPr>
      </w:pPr>
    </w:p>
    <w:p w14:paraId="56FFAD45" w14:textId="77777777" w:rsidR="00705079" w:rsidRDefault="00705079">
      <w:pPr>
        <w:pStyle w:val="BodyText"/>
        <w:rPr>
          <w:rFonts w:ascii="Times New Roman"/>
          <w:sz w:val="20"/>
        </w:rPr>
      </w:pPr>
    </w:p>
    <w:p w14:paraId="29A70DCE" w14:textId="77777777" w:rsidR="00705079" w:rsidRDefault="00705079">
      <w:pPr>
        <w:pStyle w:val="BodyText"/>
        <w:rPr>
          <w:rFonts w:ascii="Times New Roman"/>
          <w:sz w:val="20"/>
        </w:rPr>
      </w:pPr>
    </w:p>
    <w:p w14:paraId="08C9543B" w14:textId="77777777" w:rsidR="00705079" w:rsidRDefault="00705079">
      <w:pPr>
        <w:pStyle w:val="BodyText"/>
        <w:rPr>
          <w:rFonts w:ascii="Times New Roman"/>
          <w:sz w:val="20"/>
        </w:rPr>
      </w:pPr>
    </w:p>
    <w:p w14:paraId="2EB11E59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70BC17EB" w14:textId="77777777" w:rsidTr="00F26011">
        <w:trPr>
          <w:trHeight w:val="497"/>
        </w:trPr>
        <w:tc>
          <w:tcPr>
            <w:tcW w:w="7700" w:type="dxa"/>
            <w:shd w:val="clear" w:color="auto" w:fill="D9D9D9" w:themeFill="background1" w:themeFillShade="D9"/>
          </w:tcPr>
          <w:p w14:paraId="5BE5F7A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  <w:shd w:val="clear" w:color="auto" w:fill="D9D9D9" w:themeFill="background1" w:themeFillShade="D9"/>
          </w:tcPr>
          <w:p w14:paraId="205B7C4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0CFD4CC4" w14:textId="77777777" w:rsidTr="00F26011">
        <w:trPr>
          <w:trHeight w:val="700"/>
        </w:trPr>
        <w:tc>
          <w:tcPr>
            <w:tcW w:w="7700" w:type="dxa"/>
          </w:tcPr>
          <w:p w14:paraId="7AB0B227" w14:textId="4F7CABE3" w:rsidR="00705079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Bronze Sports Award 2015-2016</w:t>
            </w:r>
          </w:p>
          <w:p w14:paraId="2B66C6B2" w14:textId="7CDAF270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Silver Sports Mark Award 2016-2017</w:t>
            </w:r>
          </w:p>
          <w:p w14:paraId="099A238C" w14:textId="76939DC2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Silver Sports Mark Award 2017-2018</w:t>
            </w:r>
          </w:p>
          <w:p w14:paraId="3A04AECC" w14:textId="18180B0C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 in number of KS1 clubs available to pupils </w:t>
            </w:r>
          </w:p>
          <w:p w14:paraId="563A4031" w14:textId="6D6C90AA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 in number of KS2 clubs available to pupils </w:t>
            </w:r>
          </w:p>
          <w:p w14:paraId="584D5EE8" w14:textId="60846C4E" w:rsidR="001571F2" w:rsidRPr="00F26011" w:rsidRDefault="00605641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Year on year i</w:t>
            </w:r>
            <w:r w:rsidR="001571F2" w:rsidRPr="00F26011">
              <w:rPr>
                <w:rFonts w:asciiTheme="minorHAnsi" w:hAnsiTheme="minorHAnsi" w:cstheme="minorHAnsi"/>
              </w:rPr>
              <w:t xml:space="preserve">ncrease in number of pupils </w:t>
            </w:r>
            <w:r w:rsidRPr="00F26011">
              <w:rPr>
                <w:rFonts w:asciiTheme="minorHAnsi" w:hAnsiTheme="minorHAnsi" w:cstheme="minorHAnsi"/>
              </w:rPr>
              <w:t xml:space="preserve">participating in school clubs from April 2016 </w:t>
            </w:r>
          </w:p>
          <w:p w14:paraId="156CEB3D" w14:textId="2EC892E0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Introduction of new after school clubs for different sports – ie Tri Golf,                     Hockey</w:t>
            </w:r>
          </w:p>
          <w:p w14:paraId="63F88E01" w14:textId="4F802F5D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Introduction of Balancability for Reception Class in Summer Term </w:t>
            </w:r>
            <w:r w:rsidR="00605641" w:rsidRPr="00F26011">
              <w:rPr>
                <w:rFonts w:asciiTheme="minorHAnsi" w:hAnsiTheme="minorHAnsi" w:cstheme="minorHAnsi"/>
              </w:rPr>
              <w:t>2018</w:t>
            </w:r>
          </w:p>
          <w:p w14:paraId="1EAD6ACB" w14:textId="1C3B0F1A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 in staff confidence, knowledge and skills of all staff teaching PE </w:t>
            </w:r>
          </w:p>
          <w:p w14:paraId="7A8110A7" w14:textId="54935D18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Introduction of Forest School for whole school</w:t>
            </w:r>
          </w:p>
          <w:p w14:paraId="0AF858AF" w14:textId="603E401B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Increased participation in school sports competitions and festivals </w:t>
            </w:r>
          </w:p>
          <w:p w14:paraId="7EDC846C" w14:textId="4F2E3A07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Review of sporting curriculum throughout the school </w:t>
            </w:r>
          </w:p>
          <w:p w14:paraId="1D9ADB70" w14:textId="06D995DC" w:rsidR="001571F2" w:rsidRPr="00F26011" w:rsidRDefault="001571F2">
            <w:pPr>
              <w:pStyle w:val="TableParagraph"/>
              <w:ind w:left="0"/>
              <w:rPr>
                <w:rFonts w:ascii="Times New Roman"/>
              </w:rPr>
            </w:pPr>
          </w:p>
          <w:p w14:paraId="6456C1FB" w14:textId="6F5CA8B3" w:rsidR="00F252C9" w:rsidRPr="00F26011" w:rsidRDefault="00F252C9">
            <w:pPr>
              <w:pStyle w:val="TableParagraph"/>
              <w:ind w:left="0"/>
              <w:rPr>
                <w:rFonts w:ascii="Times New Roman"/>
              </w:rPr>
            </w:pPr>
          </w:p>
          <w:p w14:paraId="5B2C8AE2" w14:textId="03A5D429" w:rsidR="00605641" w:rsidRPr="00F26011" w:rsidRDefault="00F252C9">
            <w:pPr>
              <w:pStyle w:val="TableParagraph"/>
              <w:ind w:left="0"/>
            </w:pPr>
            <w:r w:rsidRPr="00F26011">
              <w:t>The profile of PE and sport is raised across the school as a tool for whole</w:t>
            </w:r>
            <w:r w:rsidR="00605641" w:rsidRPr="00F26011">
              <w:t xml:space="preserve"> </w:t>
            </w:r>
            <w:r w:rsidRPr="00F26011">
              <w:t xml:space="preserve">school improvement </w:t>
            </w:r>
          </w:p>
          <w:p w14:paraId="0BC8E66A" w14:textId="77777777" w:rsidR="00605641" w:rsidRPr="00F26011" w:rsidRDefault="00605641">
            <w:pPr>
              <w:pStyle w:val="TableParagraph"/>
              <w:ind w:left="0"/>
            </w:pPr>
          </w:p>
          <w:p w14:paraId="3D1EBFAE" w14:textId="77777777" w:rsidR="00605641" w:rsidRPr="00F26011" w:rsidRDefault="00F252C9">
            <w:pPr>
              <w:pStyle w:val="TableParagraph"/>
              <w:ind w:left="0"/>
            </w:pPr>
            <w:r w:rsidRPr="00F26011">
              <w:t xml:space="preserve">Sport continues to have a very high profile throughout the school and </w:t>
            </w:r>
            <w:r w:rsidR="00605641" w:rsidRPr="00F26011">
              <w:t xml:space="preserve">is celebrated on a weekly basis. </w:t>
            </w:r>
          </w:p>
          <w:p w14:paraId="361E9C8A" w14:textId="77777777" w:rsidR="00F26011" w:rsidRPr="00F26011" w:rsidRDefault="00F26011">
            <w:pPr>
              <w:pStyle w:val="TableParagraph"/>
              <w:ind w:left="0"/>
            </w:pPr>
          </w:p>
          <w:p w14:paraId="585BC227" w14:textId="573D571E" w:rsidR="00605641" w:rsidRPr="00F26011" w:rsidRDefault="00F252C9">
            <w:pPr>
              <w:pStyle w:val="TableParagraph"/>
              <w:ind w:left="0"/>
            </w:pPr>
            <w:r w:rsidRPr="00F26011">
              <w:t xml:space="preserve">Taster sessions </w:t>
            </w:r>
            <w:r w:rsidR="00F26011" w:rsidRPr="00F26011">
              <w:t xml:space="preserve">for Forest Schools </w:t>
            </w:r>
            <w:r w:rsidRPr="00F26011">
              <w:t xml:space="preserve">were run for all children throughout the school by an external Forest School Leader in </w:t>
            </w:r>
            <w:r w:rsidR="00F26011" w:rsidRPr="00F26011">
              <w:t>January</w:t>
            </w:r>
            <w:r w:rsidRPr="00F26011">
              <w:t xml:space="preserve"> 2018</w:t>
            </w:r>
            <w:r w:rsidR="00F26011" w:rsidRPr="00F26011">
              <w:t xml:space="preserve"> – Forest Schools now forms part of the curriculum for all children in the school and is run by Rachel Murray. </w:t>
            </w:r>
          </w:p>
          <w:p w14:paraId="6743F78F" w14:textId="77777777" w:rsidR="00F26011" w:rsidRPr="00F26011" w:rsidRDefault="00F26011">
            <w:pPr>
              <w:pStyle w:val="TableParagraph"/>
              <w:ind w:left="0"/>
            </w:pPr>
          </w:p>
          <w:p w14:paraId="7AEE87EE" w14:textId="53343659" w:rsidR="001571F2" w:rsidRPr="00F26011" w:rsidRDefault="00F252C9" w:rsidP="00605641">
            <w:pPr>
              <w:pStyle w:val="TableParagraph"/>
              <w:ind w:left="0"/>
              <w:rPr>
                <w:rFonts w:ascii="Times New Roman"/>
              </w:rPr>
            </w:pPr>
            <w:r w:rsidRPr="00F26011">
              <w:t xml:space="preserve">A Sports Coach, Chris Dickinson, came into school for one day per week throughout 2017-18 to train all staff including midday meal supervisors. This is as part of our agreement with the sports company PASS. </w:t>
            </w:r>
          </w:p>
        </w:tc>
        <w:tc>
          <w:tcPr>
            <w:tcW w:w="7677" w:type="dxa"/>
          </w:tcPr>
          <w:p w14:paraId="479592F3" w14:textId="77777777" w:rsidR="00F252C9" w:rsidRPr="00F26011" w:rsidRDefault="00F252C9">
            <w:pPr>
              <w:pStyle w:val="TableParagraph"/>
              <w:ind w:left="0"/>
            </w:pPr>
            <w:r w:rsidRPr="00F26011">
              <w:t>Increased confidence, knowledge and skills of all staff in teaching PE and sport. This is to be ratified using a staff audit. Anecdotally, staff report that they are more confident in delivering PE and Sport.</w:t>
            </w:r>
          </w:p>
          <w:p w14:paraId="5C5F7A06" w14:textId="77777777" w:rsidR="00F252C9" w:rsidRPr="00F26011" w:rsidRDefault="00F252C9">
            <w:pPr>
              <w:pStyle w:val="TableParagraph"/>
              <w:ind w:left="0"/>
            </w:pPr>
          </w:p>
          <w:p w14:paraId="2BE1B584" w14:textId="7907902F" w:rsidR="00705079" w:rsidRPr="00F26011" w:rsidRDefault="00F26011">
            <w:pPr>
              <w:pStyle w:val="TableParagraph"/>
              <w:ind w:left="0"/>
              <w:rPr>
                <w:rFonts w:ascii="Times New Roman"/>
              </w:rPr>
            </w:pPr>
            <w:r w:rsidRPr="00F26011">
              <w:t>Continuation and embedding</w:t>
            </w:r>
            <w:r w:rsidR="00F252C9" w:rsidRPr="00F26011">
              <w:t xml:space="preserve"> of Forest School from September 2018. A Scottish study found activity levels were 2.2 times higher in a typical Forest School day than during a school day that included PE lessons.</w:t>
            </w:r>
          </w:p>
        </w:tc>
      </w:tr>
    </w:tbl>
    <w:p w14:paraId="6C76BD70" w14:textId="77777777" w:rsidR="00705079" w:rsidRDefault="00705079">
      <w:pPr>
        <w:pStyle w:val="BodyText"/>
        <w:rPr>
          <w:rFonts w:ascii="Times New Roman"/>
          <w:sz w:val="20"/>
        </w:rPr>
      </w:pPr>
    </w:p>
    <w:p w14:paraId="224E6168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724D1255" w14:textId="77777777" w:rsidTr="00F26011">
        <w:trPr>
          <w:trHeight w:val="405"/>
        </w:trPr>
        <w:tc>
          <w:tcPr>
            <w:tcW w:w="11582" w:type="dxa"/>
            <w:shd w:val="clear" w:color="auto" w:fill="D9D9D9" w:themeFill="background1" w:themeFillShade="D9"/>
          </w:tcPr>
          <w:p w14:paraId="33FBA607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  <w:shd w:val="clear" w:color="auto" w:fill="D9D9D9" w:themeFill="background1" w:themeFillShade="D9"/>
          </w:tcPr>
          <w:p w14:paraId="581D2CD0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40F6F637" w14:textId="77777777">
        <w:trPr>
          <w:trHeight w:val="1271"/>
        </w:trPr>
        <w:tc>
          <w:tcPr>
            <w:tcW w:w="11582" w:type="dxa"/>
          </w:tcPr>
          <w:p w14:paraId="11C540DE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57562D09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200A8870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4F21062E" w14:textId="2DF84898" w:rsidR="00705079" w:rsidRDefault="001571F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83</w:t>
            </w:r>
            <w:r w:rsidR="00C84880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(January 2019)</w:t>
            </w:r>
          </w:p>
        </w:tc>
      </w:tr>
      <w:tr w:rsidR="00705079" w14:paraId="41796C83" w14:textId="77777777" w:rsidTr="00BF0511">
        <w:trPr>
          <w:trHeight w:val="1159"/>
        </w:trPr>
        <w:tc>
          <w:tcPr>
            <w:tcW w:w="11582" w:type="dxa"/>
          </w:tcPr>
          <w:p w14:paraId="5D507E36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7406BC79" w14:textId="08AE8E42" w:rsidR="00705079" w:rsidRDefault="001571F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70</w:t>
            </w:r>
            <w:r w:rsidR="00C84880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(January 2019)</w:t>
            </w:r>
          </w:p>
        </w:tc>
      </w:tr>
      <w:tr w:rsidR="00705079" w14:paraId="591EEFD4" w14:textId="77777777" w:rsidTr="00BF0511">
        <w:trPr>
          <w:trHeight w:val="1117"/>
        </w:trPr>
        <w:tc>
          <w:tcPr>
            <w:tcW w:w="11582" w:type="dxa"/>
          </w:tcPr>
          <w:p w14:paraId="6A44AF7C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680D1657" w14:textId="2BD2345D" w:rsidR="00705079" w:rsidRDefault="001571F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77</w:t>
            </w:r>
            <w:r w:rsidR="00C84880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(January 2019) </w:t>
            </w:r>
          </w:p>
        </w:tc>
      </w:tr>
      <w:tr w:rsidR="00705079" w14:paraId="561AD9C2" w14:textId="77777777">
        <w:trPr>
          <w:trHeight w:val="1135"/>
        </w:trPr>
        <w:tc>
          <w:tcPr>
            <w:tcW w:w="11582" w:type="dxa"/>
          </w:tcPr>
          <w:p w14:paraId="12E38B42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3E622464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</w:tbl>
    <w:p w14:paraId="5F20C19D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06B09196" w14:textId="34C516FF" w:rsidR="00705079" w:rsidRDefault="003C1F6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5EC2737D" wp14:editId="2BAD5C92">
                <wp:extent cx="7074535" cy="777240"/>
                <wp:effectExtent l="0" t="0" r="2540" b="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1053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2B9E0AA2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2737D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46AB1053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2B9E0AA2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CDCA09" w14:textId="77777777" w:rsidR="00705079" w:rsidRDefault="00705079">
      <w:pPr>
        <w:pStyle w:val="BodyText"/>
        <w:rPr>
          <w:rFonts w:ascii="Times New Roman"/>
          <w:sz w:val="20"/>
        </w:rPr>
      </w:pPr>
    </w:p>
    <w:p w14:paraId="77CC8AFD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3BF001CD" w14:textId="77777777" w:rsidTr="00F26011">
        <w:trPr>
          <w:trHeight w:val="383"/>
        </w:trPr>
        <w:tc>
          <w:tcPr>
            <w:tcW w:w="3720" w:type="dxa"/>
            <w:shd w:val="clear" w:color="auto" w:fill="D9D9D9" w:themeFill="background1" w:themeFillShade="D9"/>
          </w:tcPr>
          <w:p w14:paraId="7CFD164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144D74B2" w14:textId="6F6C68C0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F26011">
              <w:t xml:space="preserve"> </w:t>
            </w:r>
            <w:r w:rsidR="00F26011" w:rsidRPr="00F26011">
              <w:rPr>
                <w:color w:val="231F20"/>
                <w:sz w:val="24"/>
              </w:rPr>
              <w:t>17780</w:t>
            </w:r>
          </w:p>
        </w:tc>
        <w:tc>
          <w:tcPr>
            <w:tcW w:w="4923" w:type="dxa"/>
            <w:gridSpan w:val="2"/>
            <w:shd w:val="clear" w:color="auto" w:fill="D9D9D9" w:themeFill="background1" w:themeFillShade="D9"/>
          </w:tcPr>
          <w:p w14:paraId="7A8299B7" w14:textId="246A59CE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F26011">
              <w:rPr>
                <w:b/>
                <w:color w:val="231F20"/>
                <w:sz w:val="24"/>
              </w:rPr>
              <w:t xml:space="preserve"> September 2018 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7F500580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7D9D09AE" w14:textId="77777777" w:rsidTr="00F26011">
        <w:trPr>
          <w:trHeight w:val="332"/>
        </w:trPr>
        <w:tc>
          <w:tcPr>
            <w:tcW w:w="12243" w:type="dxa"/>
            <w:gridSpan w:val="4"/>
            <w:vMerge w:val="restart"/>
            <w:shd w:val="clear" w:color="auto" w:fill="D9D9D9" w:themeFill="background1" w:themeFillShade="D9"/>
          </w:tcPr>
          <w:p w14:paraId="0181EA85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00EAA02" w14:textId="2CFB8C61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  <w:r w:rsidR="00F26011">
              <w:rPr>
                <w:color w:val="231F20"/>
                <w:sz w:val="24"/>
              </w:rPr>
              <w:t xml:space="preserve"> </w:t>
            </w:r>
          </w:p>
        </w:tc>
      </w:tr>
      <w:tr w:rsidR="00705079" w14:paraId="51D984FA" w14:textId="77777777" w:rsidTr="00F26011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  <w:shd w:val="clear" w:color="auto" w:fill="D9D9D9" w:themeFill="background1" w:themeFillShade="D9"/>
          </w:tcPr>
          <w:p w14:paraId="0C8966CE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shd w:val="clear" w:color="auto" w:fill="D9D9D9" w:themeFill="background1" w:themeFillShade="D9"/>
          </w:tcPr>
          <w:p w14:paraId="0E39936D" w14:textId="28366617" w:rsidR="00705079" w:rsidRDefault="00722B94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569AD545" w14:textId="77777777">
        <w:trPr>
          <w:trHeight w:val="657"/>
        </w:trPr>
        <w:tc>
          <w:tcPr>
            <w:tcW w:w="3720" w:type="dxa"/>
          </w:tcPr>
          <w:p w14:paraId="20CF567F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D35FA49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2ACFAC8B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C1B2B28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3953957E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0FD47451" w14:textId="77777777" w:rsidTr="00722B94">
        <w:trPr>
          <w:trHeight w:val="40"/>
        </w:trPr>
        <w:tc>
          <w:tcPr>
            <w:tcW w:w="3720" w:type="dxa"/>
            <w:tcBorders>
              <w:bottom w:val="single" w:sz="4" w:space="0" w:color="auto"/>
            </w:tcBorders>
          </w:tcPr>
          <w:p w14:paraId="664FAB7F" w14:textId="6777ED08" w:rsidR="001C3A65" w:rsidRDefault="00F26011" w:rsidP="00BB4694">
            <w:r>
              <w:t>Consolidation and embedding</w:t>
            </w:r>
            <w:r w:rsidR="00F252C9">
              <w:t xml:space="preserve"> of Forest School across the whole school – impact is a richer and more varied curriculum and increased physical exercise opportunities. </w:t>
            </w:r>
          </w:p>
          <w:p w14:paraId="6FE19B7C" w14:textId="77777777" w:rsidR="001C3A65" w:rsidRDefault="001C3A65" w:rsidP="00BB4694"/>
          <w:p w14:paraId="2FFA971F" w14:textId="77777777" w:rsidR="001C3A65" w:rsidRDefault="00F252C9" w:rsidP="00BB4694">
            <w:r>
              <w:t xml:space="preserve">All children in Key Stage 2 to attend 5 x 1 hour swimming lessons as part of the core school curriculum. </w:t>
            </w:r>
          </w:p>
          <w:p w14:paraId="5EC0D1C8" w14:textId="77777777" w:rsidR="001C3A65" w:rsidRDefault="001C3A65" w:rsidP="00BB4694"/>
          <w:p w14:paraId="5869DE05" w14:textId="62FFE073" w:rsidR="00BB4694" w:rsidRDefault="00F252C9" w:rsidP="00BB4694">
            <w:r>
              <w:t>Fit for Life club to be run for identified children by external provider.</w:t>
            </w:r>
          </w:p>
          <w:p w14:paraId="0D527CD0" w14:textId="308AF3A8" w:rsidR="00F26011" w:rsidRDefault="00F26011" w:rsidP="00BB4694"/>
          <w:p w14:paraId="5DB2416E" w14:textId="1A850B27" w:rsidR="00F26011" w:rsidRDefault="00F26011" w:rsidP="00BB4694"/>
          <w:p w14:paraId="76CFF74B" w14:textId="77777777" w:rsidR="00F26011" w:rsidRDefault="00F26011" w:rsidP="00F26011">
            <w:r>
              <w:t>To train playground leaders and staff to oversee break/lunch time sessions</w:t>
            </w:r>
          </w:p>
          <w:p w14:paraId="562FF5B1" w14:textId="77777777" w:rsidR="00721338" w:rsidRDefault="00721338" w:rsidP="00F26011"/>
          <w:p w14:paraId="08F1681D" w14:textId="77777777" w:rsidR="00721338" w:rsidRDefault="00721338" w:rsidP="00F26011"/>
          <w:p w14:paraId="7F998A7F" w14:textId="77777777" w:rsidR="00721338" w:rsidRDefault="00721338" w:rsidP="00F26011"/>
          <w:p w14:paraId="40633760" w14:textId="77777777" w:rsidR="00721338" w:rsidRDefault="00721338" w:rsidP="00F26011"/>
          <w:p w14:paraId="26E62DCE" w14:textId="77777777" w:rsidR="00F26011" w:rsidRDefault="00F26011" w:rsidP="00F26011">
            <w:r>
              <w:t>To increase opportunities for children to become involved in extra curricular activity</w:t>
            </w:r>
          </w:p>
          <w:p w14:paraId="7D09AA1C" w14:textId="77777777" w:rsidR="00F26011" w:rsidRDefault="00F26011" w:rsidP="00BB4694"/>
          <w:p w14:paraId="2CB1C099" w14:textId="77777777" w:rsidR="00BB4694" w:rsidRDefault="00BB4694" w:rsidP="00BB4694"/>
          <w:p w14:paraId="1ECDB8D0" w14:textId="5537C294" w:rsidR="00BB4694" w:rsidRDefault="00BB4694" w:rsidP="00BB4694"/>
          <w:p w14:paraId="57307863" w14:textId="77777777" w:rsidR="00BB4694" w:rsidRDefault="00BB4694" w:rsidP="00BB4694"/>
          <w:p w14:paraId="464216FB" w14:textId="70786F40" w:rsidR="00BB4694" w:rsidRDefault="00BB4694" w:rsidP="00BB4694">
            <w:pPr>
              <w:rPr>
                <w:lang w:eastAsia="en-US" w:bidi="ar-SA"/>
              </w:rPr>
            </w:pPr>
          </w:p>
          <w:p w14:paraId="5750E2CF" w14:textId="77777777" w:rsidR="00BB4694" w:rsidRDefault="00BB4694" w:rsidP="00BB4694">
            <w:pPr>
              <w:rPr>
                <w:lang w:eastAsia="en-US" w:bidi="ar-SA"/>
              </w:rPr>
            </w:pPr>
          </w:p>
          <w:p w14:paraId="0CF49162" w14:textId="0D7802EA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8DE2AAA" w14:textId="303D3777" w:rsidR="001C3A65" w:rsidRDefault="00F26011">
            <w:pPr>
              <w:pStyle w:val="TableParagraph"/>
              <w:ind w:left="0"/>
            </w:pPr>
            <w:r>
              <w:t>Teachers to contribute to planning and development of activities in</w:t>
            </w:r>
            <w:r w:rsidR="001C3A65">
              <w:t xml:space="preserve"> Forest School Spring/Summer 2019. </w:t>
            </w:r>
          </w:p>
          <w:p w14:paraId="2A263C81" w14:textId="77777777" w:rsidR="001C3A65" w:rsidRDefault="001C3A65">
            <w:pPr>
              <w:pStyle w:val="TableParagraph"/>
              <w:ind w:left="0"/>
            </w:pPr>
          </w:p>
          <w:p w14:paraId="5242C578" w14:textId="77777777" w:rsidR="001C3A65" w:rsidRDefault="001C3A65">
            <w:pPr>
              <w:pStyle w:val="TableParagraph"/>
              <w:ind w:left="0"/>
            </w:pPr>
            <w:r>
              <w:t xml:space="preserve">Resourcing for Forest School </w:t>
            </w:r>
          </w:p>
          <w:p w14:paraId="65A163EF" w14:textId="77777777" w:rsidR="001C3A65" w:rsidRDefault="001C3A65">
            <w:pPr>
              <w:pStyle w:val="TableParagraph"/>
              <w:ind w:left="0"/>
            </w:pPr>
          </w:p>
          <w:p w14:paraId="075040BB" w14:textId="3841B35E" w:rsidR="001C3A65" w:rsidRDefault="001C3A65">
            <w:pPr>
              <w:pStyle w:val="TableParagraph"/>
              <w:ind w:left="0"/>
            </w:pPr>
            <w:r>
              <w:t xml:space="preserve">Additional staffing to ensure ratios are suitable. </w:t>
            </w:r>
            <w:r w:rsidR="00EA35AB">
              <w:t>TAs to support Forest School activities</w:t>
            </w:r>
          </w:p>
          <w:p w14:paraId="7871A9D6" w14:textId="77777777" w:rsidR="001C3A65" w:rsidRDefault="001C3A65">
            <w:pPr>
              <w:pStyle w:val="TableParagraph"/>
              <w:ind w:left="0"/>
            </w:pPr>
          </w:p>
          <w:p w14:paraId="0AE46631" w14:textId="77777777" w:rsidR="00705079" w:rsidRDefault="001C3A65">
            <w:pPr>
              <w:pStyle w:val="TableParagraph"/>
              <w:ind w:left="0"/>
            </w:pPr>
            <w:r>
              <w:t>To be organised with Chris Dickinson, PASS. 30 minutes per week sessions.</w:t>
            </w:r>
          </w:p>
          <w:p w14:paraId="33C891C4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559E896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3ABB12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5C7074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02BDC48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7A23DC" w14:textId="5C52D114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029A3708" w14:textId="51102CB6" w:rsidR="00705079" w:rsidRDefault="00F2601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</w:t>
            </w:r>
            <w:r w:rsidR="00034531">
              <w:rPr>
                <w:rFonts w:ascii="Times New Roman"/>
                <w:sz w:val="24"/>
              </w:rPr>
              <w:t>54</w:t>
            </w:r>
            <w:r>
              <w:rPr>
                <w:rFonts w:ascii="Times New Roman"/>
                <w:sz w:val="24"/>
              </w:rPr>
              <w:t>0</w:t>
            </w:r>
          </w:p>
          <w:p w14:paraId="706082BA" w14:textId="77777777" w:rsidR="00F26011" w:rsidRDefault="00F260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2E6614" w14:textId="77777777" w:rsidR="00F26011" w:rsidRDefault="00F260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A5D7F2" w14:textId="77777777" w:rsidR="00F26011" w:rsidRDefault="00F260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B7D2D3E" w14:textId="77777777" w:rsidR="00F26011" w:rsidRDefault="00F2601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5A1117B8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AA2AF72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0BFD6EC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70327D6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8720C0F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BE7ECB" w14:textId="6980A89D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1000 (proportion of PASS Gold Membership) 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F26E579" w14:textId="395046DA" w:rsidR="00721338" w:rsidRDefault="00721338" w:rsidP="00721338">
            <w:r w:rsidRPr="00721338">
              <w:t>Year 5 pupil have been training in delivering sports activi</w:t>
            </w:r>
            <w:r w:rsidRPr="00721338">
              <w:t>ti</w:t>
            </w:r>
            <w:r w:rsidRPr="00721338">
              <w:t xml:space="preserve">es during lunchtimes. Children have been grouped and are on a </w:t>
            </w:r>
            <w:r w:rsidRPr="00721338">
              <w:t>rota</w:t>
            </w:r>
            <w:r w:rsidRPr="00721338">
              <w:t xml:space="preserve"> delivering different activities each day.</w:t>
            </w:r>
          </w:p>
          <w:p w14:paraId="3A519322" w14:textId="77777777" w:rsidR="00721338" w:rsidRPr="00721338" w:rsidRDefault="00721338" w:rsidP="00721338"/>
          <w:p w14:paraId="565FC851" w14:textId="26CCAFE4" w:rsidR="00721338" w:rsidRPr="00721338" w:rsidRDefault="00721338" w:rsidP="00721338">
            <w:r w:rsidRPr="00721338">
              <w:t xml:space="preserve">PASS have continued to assist with </w:t>
            </w:r>
            <w:r w:rsidRPr="00721338">
              <w:t>extra-curricular</w:t>
            </w:r>
            <w:r w:rsidRPr="00721338">
              <w:t xml:space="preserve"> opportunities during the school day and after school.</w:t>
            </w:r>
          </w:p>
          <w:p w14:paraId="3394AAE3" w14:textId="77777777" w:rsidR="00721338" w:rsidRPr="00721338" w:rsidRDefault="00721338" w:rsidP="00721338">
            <w:r w:rsidRPr="00721338">
              <w:t>Terms 1/2- netball</w:t>
            </w:r>
          </w:p>
          <w:p w14:paraId="696C89AC" w14:textId="77777777" w:rsidR="00721338" w:rsidRPr="00721338" w:rsidRDefault="00721338" w:rsidP="00721338">
            <w:r w:rsidRPr="00721338">
              <w:t>Term 3/4 – football</w:t>
            </w:r>
          </w:p>
          <w:p w14:paraId="4B9CB886" w14:textId="03EA8911" w:rsidR="00705079" w:rsidRPr="00721338" w:rsidRDefault="00721338" w:rsidP="00721338">
            <w:r w:rsidRPr="00721338">
              <w:t>Term 5/6 - rounders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06A0279E" w14:textId="77B96137" w:rsidR="00721338" w:rsidRDefault="00721338" w:rsidP="00721338">
            <w:bookmarkStart w:id="0" w:name="_GoBack"/>
            <w:bookmarkEnd w:id="0"/>
            <w:r>
              <w:t xml:space="preserve">Year 5 will continue to run playleader sessions until the end of term 2 (2019/20). At which point they will being helping to train and mentor the new year 5 class. </w:t>
            </w:r>
          </w:p>
          <w:p w14:paraId="1DD36708" w14:textId="309220D2" w:rsidR="00705079" w:rsidRPr="00721338" w:rsidRDefault="00721338" w:rsidP="00721338">
            <w:r>
              <w:t xml:space="preserve">Clubs to continue next year inline with the requests of the “children sport survey” </w:t>
            </w:r>
          </w:p>
        </w:tc>
      </w:tr>
      <w:tr w:rsidR="00705079" w14:paraId="1CB4D61E" w14:textId="77777777" w:rsidTr="005E301D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  <w:shd w:val="clear" w:color="auto" w:fill="D9D9D9" w:themeFill="background1" w:themeFillShade="D9"/>
          </w:tcPr>
          <w:p w14:paraId="647EF0B6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4E5532D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F20BF79" w14:textId="77777777" w:rsidTr="005E301D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  <w:shd w:val="clear" w:color="auto" w:fill="D9D9D9" w:themeFill="background1" w:themeFillShade="D9"/>
          </w:tcPr>
          <w:p w14:paraId="6086FE9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shd w:val="clear" w:color="auto" w:fill="D9D9D9" w:themeFill="background1" w:themeFillShade="D9"/>
          </w:tcPr>
          <w:p w14:paraId="35E28BFA" w14:textId="3FEE6460" w:rsidR="00705079" w:rsidRDefault="00722B94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440B7E89" w14:textId="77777777">
        <w:trPr>
          <w:trHeight w:val="618"/>
        </w:trPr>
        <w:tc>
          <w:tcPr>
            <w:tcW w:w="3720" w:type="dxa"/>
          </w:tcPr>
          <w:p w14:paraId="365E7400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6095052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FF4A61A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7951EF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2ED1DCAC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RPr="00721338" w14:paraId="472C0FEE" w14:textId="77777777" w:rsidTr="00BF0511">
        <w:trPr>
          <w:trHeight w:val="2532"/>
        </w:trPr>
        <w:tc>
          <w:tcPr>
            <w:tcW w:w="3720" w:type="dxa"/>
          </w:tcPr>
          <w:p w14:paraId="1336D9A3" w14:textId="77777777" w:rsidR="00BB4694" w:rsidRPr="00721338" w:rsidRDefault="00BB4694" w:rsidP="00BB4694">
            <w:pPr>
              <w:rPr>
                <w:lang w:eastAsia="en-US" w:bidi="ar-SA"/>
              </w:rPr>
            </w:pPr>
            <w:r w:rsidRPr="00721338">
              <w:t>To update/share sporting activities with the pupils and school community</w:t>
            </w:r>
          </w:p>
          <w:p w14:paraId="4B85F4B0" w14:textId="77777777" w:rsidR="00705079" w:rsidRPr="00721338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0235A0" w14:textId="045D73BE" w:rsidR="00BB4694" w:rsidRPr="00721338" w:rsidRDefault="00BB4694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t>Personal challenge opportunities for all children to take part in termly inter/intra school competitions</w:t>
            </w:r>
          </w:p>
        </w:tc>
        <w:tc>
          <w:tcPr>
            <w:tcW w:w="3600" w:type="dxa"/>
          </w:tcPr>
          <w:p w14:paraId="4C08055C" w14:textId="77777777" w:rsidR="00705079" w:rsidRPr="00721338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rPr>
                <w:rFonts w:ascii="Times New Roman"/>
                <w:sz w:val="24"/>
              </w:rPr>
              <w:t xml:space="preserve">Increase profile of Sport on website and in Newsletters to parents </w:t>
            </w:r>
          </w:p>
          <w:p w14:paraId="42B36BD6" w14:textId="77777777" w:rsidR="00EA35AB" w:rsidRPr="00721338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CFE529" w14:textId="45EF9C4A" w:rsidR="00EA35AB" w:rsidRPr="00721338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rPr>
                <w:rFonts w:ascii="Times New Roman"/>
                <w:sz w:val="24"/>
              </w:rPr>
              <w:t xml:space="preserve">As part of inter/intra focus this year to raise participation rates whole school personal challenges to take place each term </w:t>
            </w:r>
          </w:p>
        </w:tc>
        <w:tc>
          <w:tcPr>
            <w:tcW w:w="1616" w:type="dxa"/>
          </w:tcPr>
          <w:p w14:paraId="323E6899" w14:textId="77777777" w:rsidR="00705079" w:rsidRPr="00721338" w:rsidRDefault="00EA35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721338">
              <w:rPr>
                <w:rFonts w:asciiTheme="minorHAnsi" w:hAnsiTheme="minorHAnsi" w:cstheme="minorHAnsi"/>
              </w:rPr>
              <w:t xml:space="preserve">N/A </w:t>
            </w:r>
          </w:p>
          <w:p w14:paraId="62BBE76F" w14:textId="77777777" w:rsidR="00EA35AB" w:rsidRPr="00721338" w:rsidRDefault="00EA35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6E781A17" w14:textId="77777777" w:rsidR="00EA35AB" w:rsidRPr="00721338" w:rsidRDefault="00EA35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D972BE9" w14:textId="47C78BE0" w:rsidR="00EA35AB" w:rsidRPr="00721338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rPr>
                <w:rFonts w:asciiTheme="minorHAnsi" w:hAnsiTheme="minorHAnsi" w:cstheme="minorHAnsi"/>
              </w:rPr>
              <w:t>N/A</w:t>
            </w:r>
          </w:p>
        </w:tc>
        <w:tc>
          <w:tcPr>
            <w:tcW w:w="3307" w:type="dxa"/>
          </w:tcPr>
          <w:p w14:paraId="0B7C7791" w14:textId="5054F288" w:rsidR="00721338" w:rsidRPr="00721338" w:rsidRDefault="0072133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t>All PASS documents have been made available to the school and are available through the school website</w:t>
            </w:r>
            <w:r w:rsidRPr="00721338">
              <w:t xml:space="preserve">. In school sports board is regularly updated with new, results and fixtures </w:t>
            </w:r>
          </w:p>
          <w:p w14:paraId="5F3B1EF2" w14:textId="77777777" w:rsidR="00721338" w:rsidRPr="00721338" w:rsidRDefault="00721338" w:rsidP="00721338"/>
          <w:p w14:paraId="77BF43A9" w14:textId="7A1F0FBD" w:rsidR="00721338" w:rsidRPr="00721338" w:rsidRDefault="00721338" w:rsidP="00721338"/>
          <w:p w14:paraId="14ABC019" w14:textId="2781F68E" w:rsidR="00705079" w:rsidRPr="00721338" w:rsidRDefault="00721338" w:rsidP="00721338">
            <w:r w:rsidRPr="00721338">
              <w:t xml:space="preserve">All children have taken part </w:t>
            </w:r>
            <w:r w:rsidRPr="00721338">
              <w:t xml:space="preserve">in </w:t>
            </w:r>
            <w:r w:rsidRPr="00721338">
              <w:t>5/6 personal challenge activities this year with results entered into the county wide statistics</w:t>
            </w:r>
          </w:p>
        </w:tc>
        <w:tc>
          <w:tcPr>
            <w:tcW w:w="3134" w:type="dxa"/>
          </w:tcPr>
          <w:p w14:paraId="4103BB0F" w14:textId="3B861C39" w:rsidR="00721338" w:rsidRPr="00721338" w:rsidRDefault="00721338">
            <w:pPr>
              <w:pStyle w:val="TableParagraph"/>
              <w:ind w:left="0"/>
            </w:pPr>
            <w:r w:rsidRPr="00721338">
              <w:t>Continue to maintain and update displays/website</w:t>
            </w:r>
          </w:p>
          <w:p w14:paraId="34BCA4C0" w14:textId="77777777" w:rsidR="00721338" w:rsidRPr="00721338" w:rsidRDefault="00721338" w:rsidP="00721338"/>
          <w:p w14:paraId="07849C1F" w14:textId="440918C4" w:rsidR="00721338" w:rsidRPr="00721338" w:rsidRDefault="00721338" w:rsidP="00721338"/>
          <w:p w14:paraId="2C07E7D4" w14:textId="44640B4B" w:rsidR="00705079" w:rsidRPr="00721338" w:rsidRDefault="00721338" w:rsidP="00721338">
            <w:r w:rsidRPr="00721338">
              <w:t xml:space="preserve">Continue to take part in personal challenge events. </w:t>
            </w:r>
          </w:p>
        </w:tc>
      </w:tr>
    </w:tbl>
    <w:p w14:paraId="006C035E" w14:textId="77777777" w:rsidR="00705079" w:rsidRPr="00721338" w:rsidRDefault="00705079">
      <w:pPr>
        <w:rPr>
          <w:rFonts w:ascii="Times New Roman"/>
          <w:sz w:val="24"/>
        </w:rPr>
        <w:sectPr w:rsidR="00705079" w:rsidRPr="00721338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721338" w14:paraId="34F2B437" w14:textId="77777777" w:rsidTr="005E301D">
        <w:trPr>
          <w:trHeight w:val="383"/>
        </w:trPr>
        <w:tc>
          <w:tcPr>
            <w:tcW w:w="12302" w:type="dxa"/>
            <w:gridSpan w:val="4"/>
            <w:vMerge w:val="restart"/>
            <w:shd w:val="clear" w:color="auto" w:fill="D9D9D9" w:themeFill="background1" w:themeFillShade="D9"/>
          </w:tcPr>
          <w:p w14:paraId="4AC9E1D3" w14:textId="77777777" w:rsidR="00705079" w:rsidRPr="00721338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721338">
              <w:rPr>
                <w:b/>
                <w:color w:val="0E5F22"/>
                <w:sz w:val="24"/>
              </w:rPr>
              <w:t xml:space="preserve">Key indicator 3: </w:t>
            </w:r>
            <w:r w:rsidRPr="00721338"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  <w:shd w:val="clear" w:color="auto" w:fill="D9D9D9" w:themeFill="background1" w:themeFillShade="D9"/>
          </w:tcPr>
          <w:p w14:paraId="3DE929BB" w14:textId="77777777" w:rsidR="00705079" w:rsidRPr="00721338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RPr="00721338" w14:paraId="26F686A8" w14:textId="77777777" w:rsidTr="005E301D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  <w:shd w:val="clear" w:color="auto" w:fill="D9D9D9" w:themeFill="background1" w:themeFillShade="D9"/>
          </w:tcPr>
          <w:p w14:paraId="5DF86E2E" w14:textId="77777777" w:rsidR="00705079" w:rsidRPr="00721338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D9D9D9" w:themeFill="background1" w:themeFillShade="D9"/>
          </w:tcPr>
          <w:p w14:paraId="1EA7D080" w14:textId="4E543E60" w:rsidR="00705079" w:rsidRPr="00721338" w:rsidRDefault="00722B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51</w:t>
            </w:r>
            <w:r w:rsidR="00C84880" w:rsidRPr="00721338">
              <w:rPr>
                <w:color w:val="231F20"/>
                <w:sz w:val="24"/>
              </w:rPr>
              <w:t>%</w:t>
            </w:r>
          </w:p>
        </w:tc>
      </w:tr>
      <w:tr w:rsidR="00705079" w:rsidRPr="00721338" w14:paraId="2A9D48DA" w14:textId="77777777">
        <w:trPr>
          <w:trHeight w:val="594"/>
        </w:trPr>
        <w:tc>
          <w:tcPr>
            <w:tcW w:w="3758" w:type="dxa"/>
          </w:tcPr>
          <w:p w14:paraId="5A98B1CC" w14:textId="77777777" w:rsidR="00705079" w:rsidRPr="00721338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School focus with clarity on intended</w:t>
            </w:r>
          </w:p>
          <w:p w14:paraId="2EE9C5FD" w14:textId="77777777" w:rsidR="00705079" w:rsidRPr="00721338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721338">
              <w:rPr>
                <w:b/>
                <w:color w:val="231F20"/>
                <w:sz w:val="24"/>
              </w:rPr>
              <w:t>impact on pupils</w:t>
            </w:r>
            <w:r w:rsidRPr="00721338"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95D3D72" w14:textId="77777777" w:rsidR="00705079" w:rsidRPr="00721338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90B23A4" w14:textId="77777777" w:rsidR="00705079" w:rsidRPr="00721338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Funding</w:t>
            </w:r>
          </w:p>
          <w:p w14:paraId="6B6333A0" w14:textId="77777777" w:rsidR="00705079" w:rsidRPr="00721338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7C0744A" w14:textId="77777777" w:rsidR="00705079" w:rsidRPr="00721338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D3A1BC5" w14:textId="77777777" w:rsidR="00705079" w:rsidRPr="00721338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Sustainability and suggested</w:t>
            </w:r>
          </w:p>
          <w:p w14:paraId="094802BA" w14:textId="77777777" w:rsidR="00705079" w:rsidRPr="00721338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next steps:</w:t>
            </w:r>
          </w:p>
        </w:tc>
      </w:tr>
      <w:tr w:rsidR="00705079" w14:paraId="51C795F8" w14:textId="77777777" w:rsidTr="00A316CB">
        <w:trPr>
          <w:trHeight w:val="1906"/>
        </w:trPr>
        <w:tc>
          <w:tcPr>
            <w:tcW w:w="3758" w:type="dxa"/>
          </w:tcPr>
          <w:p w14:paraId="6AF1A9B0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Gold Membership with PASS which offers: </w:t>
            </w:r>
          </w:p>
          <w:p w14:paraId="46656761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-Curriculum support </w:t>
            </w:r>
          </w:p>
          <w:p w14:paraId="028E2DB9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-Twilight sessions for all staff to meet the needs of the school. </w:t>
            </w:r>
          </w:p>
          <w:p w14:paraId="04F4F989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-Sessions to develop subject knowledge. </w:t>
            </w:r>
          </w:p>
          <w:p w14:paraId="6DFFDC92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-Schemes of work and lesson plans Years R-6. </w:t>
            </w:r>
          </w:p>
          <w:p w14:paraId="09E52761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-Midday supervisor training to support play time. </w:t>
            </w:r>
          </w:p>
          <w:p w14:paraId="0BDF3B51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-Training for children to support play provision. </w:t>
            </w:r>
          </w:p>
          <w:p w14:paraId="4BA4BFDF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-Competitive opportunities for the whole school. </w:t>
            </w:r>
          </w:p>
          <w:p w14:paraId="5E5A5469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-Balanceability </w:t>
            </w:r>
          </w:p>
          <w:p w14:paraId="6F009E45" w14:textId="25FB6F31" w:rsidR="001C3A65" w:rsidRPr="00721338" w:rsidRDefault="00EA35AB" w:rsidP="00BB469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21338">
              <w:t xml:space="preserve">- </w:t>
            </w:r>
            <w:r w:rsidR="001C3A65" w:rsidRPr="00721338">
              <w:t>Carry out a staff audit on confidence, knowledge and skills.</w:t>
            </w:r>
          </w:p>
        </w:tc>
        <w:tc>
          <w:tcPr>
            <w:tcW w:w="3458" w:type="dxa"/>
          </w:tcPr>
          <w:p w14:paraId="05C4BD6C" w14:textId="7CD6A136" w:rsidR="00705079" w:rsidRPr="00721338" w:rsidRDefault="001C3A6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21338">
              <w:t>Ensure that all the opportunities that PASS offer are booked into the school diary. Audit to be compiled, shared and collated, and evaluated.</w:t>
            </w:r>
          </w:p>
        </w:tc>
        <w:tc>
          <w:tcPr>
            <w:tcW w:w="1663" w:type="dxa"/>
          </w:tcPr>
          <w:p w14:paraId="67A3918D" w14:textId="1EDCCFC3" w:rsidR="00705079" w:rsidRPr="00721338" w:rsidRDefault="001C3A6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21338">
              <w:rPr>
                <w:rFonts w:asciiTheme="minorHAnsi" w:hAnsiTheme="minorHAnsi" w:cstheme="minorHAnsi"/>
                <w:sz w:val="24"/>
              </w:rPr>
              <w:t>£9000</w:t>
            </w:r>
          </w:p>
        </w:tc>
        <w:tc>
          <w:tcPr>
            <w:tcW w:w="3423" w:type="dxa"/>
          </w:tcPr>
          <w:p w14:paraId="4E074CCA" w14:textId="77777777" w:rsidR="00721338" w:rsidRPr="00721338" w:rsidRDefault="00721338">
            <w:pPr>
              <w:pStyle w:val="TableParagraph"/>
              <w:ind w:left="0"/>
            </w:pPr>
            <w:r w:rsidRPr="00721338">
              <w:t xml:space="preserve">Children have developed a range of skills in sports identified on the curriculum map. Teachers have observed a range of strategies used for effective delivery of PASS 2019 SOW. </w:t>
            </w:r>
          </w:p>
          <w:p w14:paraId="3CD3F87F" w14:textId="77777777" w:rsidR="00721338" w:rsidRPr="00721338" w:rsidRDefault="00721338" w:rsidP="00721338"/>
          <w:p w14:paraId="53F2929E" w14:textId="77777777" w:rsidR="00721338" w:rsidRPr="00721338" w:rsidRDefault="00721338" w:rsidP="00721338">
            <w:r w:rsidRPr="00721338">
              <w:t>Term 1 - 9.15am - 12.00pm PE Subject Lead Training - Evaluating the impact of the Sport Premium (suitable particularly for new PE subject Leads as well as existing.) </w:t>
            </w:r>
          </w:p>
          <w:p w14:paraId="1BEFA5EC" w14:textId="77777777" w:rsidR="00721338" w:rsidRPr="00721338" w:rsidRDefault="00721338" w:rsidP="00721338">
            <w:r w:rsidRPr="00721338">
              <w:t>12.30-3.00 - NQT PE training (theory &amp; practical) an overview of PE curriculum, PASS SOW, practical application examples. </w:t>
            </w:r>
          </w:p>
          <w:p w14:paraId="53BCFF23" w14:textId="77777777" w:rsidR="00721338" w:rsidRPr="00721338" w:rsidRDefault="00721338" w:rsidP="00721338">
            <w:r w:rsidRPr="00721338">
              <w:t>@ Aylesford Community Centre  S.B / L.R      PLEASE ENCOURAGE SCHOOLS TO ATTEND PARTIC NQT's </w:t>
            </w:r>
          </w:p>
          <w:p w14:paraId="1494C898" w14:textId="77777777" w:rsidR="00721338" w:rsidRPr="00721338" w:rsidRDefault="00721338" w:rsidP="00721338"/>
          <w:p w14:paraId="2AE031C2" w14:textId="77777777" w:rsidR="00721338" w:rsidRPr="00721338" w:rsidRDefault="00721338" w:rsidP="00721338">
            <w:r w:rsidRPr="00721338">
              <w:t>Term 2 - Dance  @ Kings Hill VIAT (date TBC afternoon session) H.T</w:t>
            </w:r>
          </w:p>
          <w:p w14:paraId="75E19E57" w14:textId="77777777" w:rsidR="00721338" w:rsidRPr="00721338" w:rsidRDefault="00721338" w:rsidP="00721338"/>
          <w:p w14:paraId="6B8458A7" w14:textId="77777777" w:rsidR="00721338" w:rsidRPr="00721338" w:rsidRDefault="00721338" w:rsidP="00721338">
            <w:r w:rsidRPr="00721338">
              <w:t>Term 3 - Gymnastics @ Kings Hill Primary (date TBC afternoon session) S.B</w:t>
            </w:r>
          </w:p>
          <w:p w14:paraId="4F49F1FB" w14:textId="77777777" w:rsidR="00721338" w:rsidRPr="00721338" w:rsidRDefault="00721338" w:rsidP="00721338"/>
          <w:p w14:paraId="62D51900" w14:textId="77777777" w:rsidR="00721338" w:rsidRPr="00721338" w:rsidRDefault="00721338" w:rsidP="00721338">
            <w:r w:rsidRPr="00721338">
              <w:t>Term 4 - Summer Sports Training Wednesday 27th March 2019 (Athletics &amp; Striking &amp; Fielding) @ Ditton Community Centre 9.15-3.00pm S.B</w:t>
            </w:r>
          </w:p>
          <w:p w14:paraId="242D07A4" w14:textId="77777777" w:rsidR="00721338" w:rsidRPr="00721338" w:rsidRDefault="00721338" w:rsidP="00721338"/>
          <w:p w14:paraId="6E8AF4F8" w14:textId="77777777" w:rsidR="00721338" w:rsidRPr="00721338" w:rsidRDefault="00721338" w:rsidP="00721338">
            <w:r w:rsidRPr="00721338">
              <w:t>Term 5 - PE fundamentals for EYFS/KS1 (date &amp; venue TBC afternoon session poss at St Katherines, Snodland ) S.B</w:t>
            </w:r>
          </w:p>
          <w:p w14:paraId="63E4B87D" w14:textId="77777777" w:rsidR="00721338" w:rsidRPr="00721338" w:rsidRDefault="00721338" w:rsidP="00721338"/>
          <w:p w14:paraId="588690EA" w14:textId="77777777" w:rsidR="00721338" w:rsidRPr="00721338" w:rsidRDefault="00721338" w:rsidP="00721338">
            <w:r w:rsidRPr="00721338">
              <w:t>Term 6 - School Games Mark application support session (date and venue TBC probably twilight)</w:t>
            </w:r>
          </w:p>
          <w:p w14:paraId="6F2E07EA" w14:textId="77777777" w:rsidR="00721338" w:rsidRDefault="00721338">
            <w:pPr>
              <w:pStyle w:val="TableParagraph"/>
              <w:ind w:left="0"/>
            </w:pPr>
          </w:p>
          <w:p w14:paraId="268CFD05" w14:textId="259DE291" w:rsidR="00721338" w:rsidRDefault="00721338">
            <w:pPr>
              <w:pStyle w:val="TableParagraph"/>
              <w:ind w:left="0"/>
            </w:pPr>
            <w:r w:rsidRPr="00721338">
              <w:t xml:space="preserve">All 2019 SOW available at </w:t>
            </w:r>
            <w:hyperlink r:id="rId16" w:history="1">
              <w:r w:rsidRPr="00721338">
                <w:rPr>
                  <w:rStyle w:val="Hyperlink"/>
                </w:rPr>
                <w:t>www.passltd.org</w:t>
              </w:r>
            </w:hyperlink>
          </w:p>
          <w:p w14:paraId="0EBEC172" w14:textId="77777777" w:rsidR="00721338" w:rsidRPr="00721338" w:rsidRDefault="00721338">
            <w:pPr>
              <w:pStyle w:val="TableParagraph"/>
              <w:ind w:left="0"/>
            </w:pPr>
          </w:p>
          <w:p w14:paraId="0913CCB5" w14:textId="0919C62A" w:rsidR="00721338" w:rsidRPr="00721338" w:rsidRDefault="0072133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21338">
              <w:t>All teachers have undergone an observation this year to monitor teaching standards</w:t>
            </w:r>
          </w:p>
          <w:p w14:paraId="0C816897" w14:textId="77777777" w:rsidR="00721338" w:rsidRPr="00721338" w:rsidRDefault="00721338" w:rsidP="00721338"/>
          <w:p w14:paraId="1F1328E5" w14:textId="3D148E64" w:rsidR="00705079" w:rsidRPr="00721338" w:rsidRDefault="00721338" w:rsidP="00721338">
            <w:r w:rsidRPr="00721338">
              <w:t>All children in reception have taken part in balance ability over the course of the week, developing fundamental skills in cycling, balance and health and safety</w:t>
            </w:r>
          </w:p>
        </w:tc>
        <w:tc>
          <w:tcPr>
            <w:tcW w:w="3076" w:type="dxa"/>
          </w:tcPr>
          <w:p w14:paraId="57A0E03E" w14:textId="1718B398" w:rsidR="00705079" w:rsidRPr="00F252C9" w:rsidRDefault="0072133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Continue with PASS gold membership </w:t>
            </w:r>
          </w:p>
        </w:tc>
      </w:tr>
      <w:tr w:rsidR="00705079" w14:paraId="4A301911" w14:textId="77777777" w:rsidTr="005E301D">
        <w:trPr>
          <w:trHeight w:val="305"/>
        </w:trPr>
        <w:tc>
          <w:tcPr>
            <w:tcW w:w="12302" w:type="dxa"/>
            <w:gridSpan w:val="4"/>
            <w:vMerge w:val="restart"/>
            <w:shd w:val="clear" w:color="auto" w:fill="D9D9D9" w:themeFill="background1" w:themeFillShade="D9"/>
          </w:tcPr>
          <w:p w14:paraId="70D1371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  <w:shd w:val="clear" w:color="auto" w:fill="D9D9D9" w:themeFill="background1" w:themeFillShade="D9"/>
          </w:tcPr>
          <w:p w14:paraId="253A573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2037E9A1" w14:textId="77777777" w:rsidTr="005E301D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  <w:shd w:val="clear" w:color="auto" w:fill="D9D9D9" w:themeFill="background1" w:themeFillShade="D9"/>
          </w:tcPr>
          <w:p w14:paraId="323E7D57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D9D9D9" w:themeFill="background1" w:themeFillShade="D9"/>
          </w:tcPr>
          <w:p w14:paraId="225B361E" w14:textId="767457EC" w:rsidR="00705079" w:rsidRDefault="00722B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3A1FF36B" w14:textId="77777777">
        <w:trPr>
          <w:trHeight w:val="595"/>
        </w:trPr>
        <w:tc>
          <w:tcPr>
            <w:tcW w:w="3758" w:type="dxa"/>
          </w:tcPr>
          <w:p w14:paraId="1C0A78F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8CF6D67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28A4E1C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877906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DEC715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2C555A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774888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CA6127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0394215C" w14:textId="77777777" w:rsidTr="00A316CB">
        <w:trPr>
          <w:trHeight w:val="1839"/>
        </w:trPr>
        <w:tc>
          <w:tcPr>
            <w:tcW w:w="3758" w:type="dxa"/>
          </w:tcPr>
          <w:p w14:paraId="1A7F472F" w14:textId="4243BC36" w:rsidR="00F252C9" w:rsidRDefault="00F252C9" w:rsidP="00F252C9">
            <w:r>
              <w:t>To increase opportunities for children to become involved in extra</w:t>
            </w:r>
            <w:r w:rsidR="006550B3">
              <w:t>-</w:t>
            </w:r>
            <w:r>
              <w:t>curricular activity</w:t>
            </w:r>
          </w:p>
          <w:p w14:paraId="2F343F66" w14:textId="0270ECB9" w:rsidR="001C3A65" w:rsidRDefault="001C3A65" w:rsidP="00F252C9"/>
          <w:p w14:paraId="41361F51" w14:textId="7F31C206" w:rsidR="001C3A65" w:rsidRDefault="001C3A65" w:rsidP="00F252C9">
            <w:r>
              <w:t>Fit for Life club to be run for identified children by external provider.</w:t>
            </w:r>
          </w:p>
          <w:p w14:paraId="3FED2BD6" w14:textId="77777777" w:rsidR="001C3A65" w:rsidRDefault="001C3A65" w:rsidP="00F252C9"/>
          <w:p w14:paraId="7B08B1CB" w14:textId="332111CD" w:rsidR="001C3A65" w:rsidRDefault="005E301D" w:rsidP="00F252C9">
            <w:r>
              <w:t>Further embed F</w:t>
            </w:r>
            <w:r w:rsidR="001C3A65">
              <w:t>orest School across the whole school – impact is a richer and more varied curriculum and increased physical exercise opportunities.</w:t>
            </w:r>
          </w:p>
          <w:p w14:paraId="1FC9CD6F" w14:textId="77777777" w:rsidR="00F252C9" w:rsidRDefault="00F252C9">
            <w:pPr>
              <w:pStyle w:val="TableParagraph"/>
              <w:spacing w:line="257" w:lineRule="exact"/>
              <w:rPr>
                <w:sz w:val="24"/>
              </w:rPr>
            </w:pPr>
          </w:p>
          <w:p w14:paraId="76CA17B9" w14:textId="162433F5" w:rsidR="00E96E6A" w:rsidRDefault="00E96E6A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14:paraId="5E8C00BD" w14:textId="039C16D2" w:rsidR="00E96E6A" w:rsidRPr="005E301D" w:rsidRDefault="006550B3">
            <w:pPr>
              <w:pStyle w:val="TableParagraph"/>
              <w:ind w:left="0"/>
            </w:pPr>
            <w:r w:rsidRPr="005E301D">
              <w:t xml:space="preserve">Monitor and evaluate number of school clubs offered and participation rates of pupils </w:t>
            </w:r>
          </w:p>
          <w:p w14:paraId="309F789C" w14:textId="77777777" w:rsidR="00E96E6A" w:rsidRPr="005E301D" w:rsidRDefault="00E96E6A">
            <w:pPr>
              <w:pStyle w:val="TableParagraph"/>
              <w:ind w:left="0"/>
            </w:pPr>
          </w:p>
          <w:p w14:paraId="50B52555" w14:textId="35C372B3" w:rsidR="00E96E6A" w:rsidRPr="005E301D" w:rsidRDefault="001C3A65">
            <w:pPr>
              <w:pStyle w:val="TableParagraph"/>
              <w:ind w:left="0"/>
            </w:pPr>
            <w:r w:rsidRPr="005E301D">
              <w:t xml:space="preserve">To be organised with Chris Dickinson, PASS. 30 minutes per week sessions. </w:t>
            </w:r>
          </w:p>
          <w:p w14:paraId="7659C2F8" w14:textId="77777777" w:rsidR="00E96E6A" w:rsidRPr="005E301D" w:rsidRDefault="00E96E6A">
            <w:pPr>
              <w:pStyle w:val="TableParagraph"/>
              <w:ind w:left="0"/>
            </w:pPr>
          </w:p>
          <w:p w14:paraId="21E7D24C" w14:textId="7A1EF406" w:rsidR="00705079" w:rsidRPr="005E301D" w:rsidRDefault="001C3A65">
            <w:pPr>
              <w:pStyle w:val="TableParagraph"/>
              <w:ind w:left="0"/>
            </w:pPr>
            <w:r w:rsidRPr="005E301D">
              <w:t xml:space="preserve">Additional member of staff to become Forest School trained in </w:t>
            </w:r>
            <w:r w:rsidR="006550B3" w:rsidRPr="005E301D">
              <w:t>Autumn</w:t>
            </w:r>
            <w:r w:rsidRPr="005E301D">
              <w:t xml:space="preserve"> 2019.</w:t>
            </w:r>
          </w:p>
          <w:p w14:paraId="7ADDA86D" w14:textId="77777777" w:rsidR="00E96E6A" w:rsidRPr="005E301D" w:rsidRDefault="00E96E6A">
            <w:pPr>
              <w:pStyle w:val="TableParagraph"/>
              <w:ind w:left="0"/>
            </w:pPr>
          </w:p>
          <w:p w14:paraId="45C3BA1C" w14:textId="77777777" w:rsidR="006550B3" w:rsidRPr="005E301D" w:rsidRDefault="00E96E6A">
            <w:pPr>
              <w:pStyle w:val="TableParagraph"/>
              <w:ind w:left="0"/>
            </w:pPr>
            <w:r w:rsidRPr="005E301D">
              <w:t xml:space="preserve">Resourcing for Forest School </w:t>
            </w:r>
          </w:p>
          <w:p w14:paraId="0575C5B9" w14:textId="77777777" w:rsidR="006550B3" w:rsidRPr="005E301D" w:rsidRDefault="006550B3">
            <w:pPr>
              <w:pStyle w:val="TableParagraph"/>
              <w:ind w:left="0"/>
            </w:pPr>
          </w:p>
          <w:p w14:paraId="2E9EED11" w14:textId="77777777" w:rsidR="006550B3" w:rsidRPr="005E301D" w:rsidRDefault="00E96E6A">
            <w:pPr>
              <w:pStyle w:val="TableParagraph"/>
              <w:ind w:left="0"/>
            </w:pPr>
            <w:r w:rsidRPr="005E301D">
              <w:t xml:space="preserve">Additional staffing to ensure ratios are suitable. </w:t>
            </w:r>
          </w:p>
          <w:p w14:paraId="7725E8BD" w14:textId="77777777" w:rsidR="006550B3" w:rsidRPr="005E301D" w:rsidRDefault="006550B3">
            <w:pPr>
              <w:pStyle w:val="TableParagraph"/>
              <w:ind w:left="0"/>
            </w:pPr>
          </w:p>
          <w:p w14:paraId="41FD1BD4" w14:textId="21F961B4" w:rsidR="00E96E6A" w:rsidRPr="005E301D" w:rsidRDefault="00E96E6A">
            <w:pPr>
              <w:pStyle w:val="TableParagraph"/>
              <w:ind w:left="0"/>
            </w:pPr>
            <w:r w:rsidRPr="005E301D">
              <w:t>Sports Leader to attend relevant collaboration meetings and to set up matches</w:t>
            </w:r>
          </w:p>
        </w:tc>
        <w:tc>
          <w:tcPr>
            <w:tcW w:w="1663" w:type="dxa"/>
          </w:tcPr>
          <w:p w14:paraId="1B66E423" w14:textId="77777777" w:rsidR="00705079" w:rsidRPr="005E301D" w:rsidRDefault="006550B3">
            <w:pPr>
              <w:pStyle w:val="TableParagraph"/>
              <w:ind w:left="0"/>
            </w:pPr>
            <w:r w:rsidRPr="005E301D">
              <w:t>N/A</w:t>
            </w:r>
          </w:p>
          <w:p w14:paraId="32B2FFAE" w14:textId="77777777" w:rsidR="006550B3" w:rsidRPr="005E301D" w:rsidRDefault="006550B3">
            <w:pPr>
              <w:pStyle w:val="TableParagraph"/>
              <w:ind w:left="0"/>
            </w:pPr>
          </w:p>
          <w:p w14:paraId="70B607DD" w14:textId="77777777" w:rsidR="006550B3" w:rsidRPr="005E301D" w:rsidRDefault="006550B3">
            <w:pPr>
              <w:pStyle w:val="TableParagraph"/>
              <w:ind w:left="0"/>
            </w:pPr>
          </w:p>
          <w:p w14:paraId="6CEF833A" w14:textId="77777777" w:rsidR="006550B3" w:rsidRPr="005E301D" w:rsidRDefault="006550B3">
            <w:pPr>
              <w:pStyle w:val="TableParagraph"/>
              <w:ind w:left="0"/>
            </w:pPr>
          </w:p>
          <w:p w14:paraId="2621652A" w14:textId="0605ADFE" w:rsidR="006550B3" w:rsidRPr="005E301D" w:rsidRDefault="006550B3">
            <w:pPr>
              <w:pStyle w:val="TableParagraph"/>
              <w:ind w:left="0"/>
            </w:pPr>
            <w:r w:rsidRPr="005E301D">
              <w:t xml:space="preserve">Already budgeted above </w:t>
            </w:r>
          </w:p>
        </w:tc>
        <w:tc>
          <w:tcPr>
            <w:tcW w:w="3423" w:type="dxa"/>
          </w:tcPr>
          <w:p w14:paraId="20D36DA2" w14:textId="77777777" w:rsidR="003C1F67" w:rsidRPr="00721338" w:rsidRDefault="003C1F67" w:rsidP="003C1F67">
            <w:r w:rsidRPr="00721338">
              <w:t>PASS have continued to assist with extra-curricular opportunities during the school day and after school.</w:t>
            </w:r>
          </w:p>
          <w:p w14:paraId="6A219187" w14:textId="77777777" w:rsidR="003C1F67" w:rsidRPr="00721338" w:rsidRDefault="003C1F67" w:rsidP="003C1F67">
            <w:r w:rsidRPr="00721338">
              <w:t>Terms 1/2- netball</w:t>
            </w:r>
          </w:p>
          <w:p w14:paraId="24D8D24B" w14:textId="77777777" w:rsidR="003C1F67" w:rsidRPr="00721338" w:rsidRDefault="003C1F67" w:rsidP="003C1F67">
            <w:r w:rsidRPr="00721338">
              <w:t>Term 3/4 – football</w:t>
            </w:r>
          </w:p>
          <w:p w14:paraId="6A32CB3B" w14:textId="2D085074" w:rsidR="00705079" w:rsidRDefault="003C1F67" w:rsidP="003C1F6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t>Term 5/6 - rounders</w:t>
            </w:r>
          </w:p>
        </w:tc>
        <w:tc>
          <w:tcPr>
            <w:tcW w:w="3076" w:type="dxa"/>
          </w:tcPr>
          <w:p w14:paraId="39AB8182" w14:textId="5310D940" w:rsidR="00705079" w:rsidRDefault="003C1F6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offer extra curricular opportunities in line with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sport survey </w:t>
            </w:r>
          </w:p>
        </w:tc>
      </w:tr>
      <w:tr w:rsidR="00705079" w14:paraId="5FB8A0B7" w14:textId="77777777" w:rsidTr="005E301D">
        <w:trPr>
          <w:trHeight w:val="352"/>
        </w:trPr>
        <w:tc>
          <w:tcPr>
            <w:tcW w:w="12302" w:type="dxa"/>
            <w:gridSpan w:val="4"/>
            <w:vMerge w:val="restart"/>
            <w:shd w:val="clear" w:color="auto" w:fill="D9D9D9" w:themeFill="background1" w:themeFillShade="D9"/>
          </w:tcPr>
          <w:p w14:paraId="64D084A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  <w:shd w:val="clear" w:color="auto" w:fill="D9D9D9" w:themeFill="background1" w:themeFillShade="D9"/>
          </w:tcPr>
          <w:p w14:paraId="2E7F2B9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5BB5976" w14:textId="77777777" w:rsidTr="005E301D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  <w:shd w:val="clear" w:color="auto" w:fill="D9D9D9" w:themeFill="background1" w:themeFillShade="D9"/>
          </w:tcPr>
          <w:p w14:paraId="48FA6A4A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D9D9D9" w:themeFill="background1" w:themeFillShade="D9"/>
          </w:tcPr>
          <w:p w14:paraId="49CC829B" w14:textId="49344CD5" w:rsidR="00705079" w:rsidRDefault="00722B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3C6E55D1" w14:textId="77777777">
        <w:trPr>
          <w:trHeight w:val="603"/>
        </w:trPr>
        <w:tc>
          <w:tcPr>
            <w:tcW w:w="3758" w:type="dxa"/>
          </w:tcPr>
          <w:p w14:paraId="3F63E5F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6796C32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B38C0F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B4F6E8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14F8CE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13DE4B2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1F6A03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D6C3D0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542C9D51" w14:textId="77777777" w:rsidTr="00A316CB">
        <w:trPr>
          <w:trHeight w:val="1929"/>
        </w:trPr>
        <w:tc>
          <w:tcPr>
            <w:tcW w:w="3758" w:type="dxa"/>
          </w:tcPr>
          <w:p w14:paraId="4D14C6A7" w14:textId="77777777" w:rsidR="00F252C9" w:rsidRDefault="00F252C9" w:rsidP="00F252C9">
            <w:pPr>
              <w:rPr>
                <w:lang w:bidi="ar-SA"/>
              </w:rPr>
            </w:pPr>
            <w:r>
              <w:t>Personal challenge opportunities for all children to take part in termly inter/intra school competitions.</w:t>
            </w:r>
          </w:p>
          <w:p w14:paraId="3115C2AB" w14:textId="77777777" w:rsidR="00F252C9" w:rsidRDefault="00F252C9" w:rsidP="00F252C9"/>
          <w:p w14:paraId="6FDEFAC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5847ABE9" w14:textId="4AE4F27D" w:rsidR="00705079" w:rsidRPr="005E301D" w:rsidRDefault="00E96E6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E301D">
              <w:rPr>
                <w:rFonts w:asciiTheme="minorHAnsi" w:hAnsiTheme="minorHAnsi" w:cstheme="minorHAnsi"/>
              </w:rPr>
              <w:t>Sports Leader to attend relevant collaboration meetings and to set up matches. Contact other schools, admin, ensure pool is booked etc. Contact other schools, admin, ensure pool is booked etc.</w:t>
            </w:r>
          </w:p>
        </w:tc>
        <w:tc>
          <w:tcPr>
            <w:tcW w:w="1663" w:type="dxa"/>
          </w:tcPr>
          <w:p w14:paraId="509B0128" w14:textId="15CF3516" w:rsidR="00705079" w:rsidRPr="005E301D" w:rsidRDefault="00722B9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E301D">
              <w:rPr>
                <w:rFonts w:asciiTheme="minorHAnsi" w:hAnsiTheme="minorHAnsi" w:cstheme="minorHAnsi"/>
              </w:rPr>
              <w:t xml:space="preserve">N/A </w:t>
            </w:r>
          </w:p>
        </w:tc>
        <w:tc>
          <w:tcPr>
            <w:tcW w:w="3423" w:type="dxa"/>
          </w:tcPr>
          <w:p w14:paraId="65882A81" w14:textId="48126600" w:rsidR="00705079" w:rsidRDefault="003C1F6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C1F67">
              <w:t>All children have taken part 5/6 personal challenge activities this year with results entered into the county wide statistics.</w:t>
            </w:r>
          </w:p>
        </w:tc>
        <w:tc>
          <w:tcPr>
            <w:tcW w:w="3076" w:type="dxa"/>
          </w:tcPr>
          <w:p w14:paraId="33D381F0" w14:textId="04DFF34F" w:rsidR="00705079" w:rsidRDefault="003C1F6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enter personal challenge events </w:t>
            </w:r>
          </w:p>
        </w:tc>
      </w:tr>
    </w:tbl>
    <w:p w14:paraId="4E9C110E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B57C2" w14:textId="77777777" w:rsidR="00EF4111" w:rsidRDefault="00EF4111" w:rsidP="00187DF3">
      <w:r>
        <w:separator/>
      </w:r>
    </w:p>
  </w:endnote>
  <w:endnote w:type="continuationSeparator" w:id="0">
    <w:p w14:paraId="21F4E41C" w14:textId="77777777" w:rsidR="00EF4111" w:rsidRDefault="00EF411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4B43A" w14:textId="6BED1A65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69510320" wp14:editId="63F1D364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1F6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F478B54" wp14:editId="52B459FD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5715" r="4445" b="6985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0E362B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C1F67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06B8F3DB" wp14:editId="48E2614C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5080" r="5080" b="1905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7D5BBE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06FBFFA" wp14:editId="5A247BC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44ACCC8B" wp14:editId="342FDA98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2AE1DADA" wp14:editId="3595AAAC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49C15B48" wp14:editId="19D7A7FC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01542553" wp14:editId="14288C2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7295E4C6" wp14:editId="7B766A23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D2C006" wp14:editId="181D4AAC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1F6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6C66D92" wp14:editId="25F46565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3175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FF3FE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66D9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64CFF3FE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1F6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5663FA5" wp14:editId="35E8CDAF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4445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0F956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663FA5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0890F956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AF2D330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17A4A" w14:textId="77777777" w:rsidR="00EF4111" w:rsidRDefault="00EF4111" w:rsidP="00187DF3">
      <w:r>
        <w:separator/>
      </w:r>
    </w:p>
  </w:footnote>
  <w:footnote w:type="continuationSeparator" w:id="0">
    <w:p w14:paraId="45EAC217" w14:textId="77777777" w:rsidR="00EF4111" w:rsidRDefault="00EF411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A5C1C"/>
    <w:multiLevelType w:val="hybridMultilevel"/>
    <w:tmpl w:val="D87C8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3B741286"/>
    <w:multiLevelType w:val="hybridMultilevel"/>
    <w:tmpl w:val="80C8F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34531"/>
    <w:rsid w:val="000E724A"/>
    <w:rsid w:val="00120B69"/>
    <w:rsid w:val="001571F2"/>
    <w:rsid w:val="0018442F"/>
    <w:rsid w:val="00187DF3"/>
    <w:rsid w:val="001C3A65"/>
    <w:rsid w:val="003822E8"/>
    <w:rsid w:val="003C1F67"/>
    <w:rsid w:val="005735EB"/>
    <w:rsid w:val="005E301D"/>
    <w:rsid w:val="00605641"/>
    <w:rsid w:val="006550B3"/>
    <w:rsid w:val="00705079"/>
    <w:rsid w:val="00721338"/>
    <w:rsid w:val="00722B94"/>
    <w:rsid w:val="00817324"/>
    <w:rsid w:val="008C27E4"/>
    <w:rsid w:val="00A316CB"/>
    <w:rsid w:val="00A43A07"/>
    <w:rsid w:val="00AB5D24"/>
    <w:rsid w:val="00AE3A1B"/>
    <w:rsid w:val="00B126F1"/>
    <w:rsid w:val="00BB4694"/>
    <w:rsid w:val="00BF0511"/>
    <w:rsid w:val="00C84880"/>
    <w:rsid w:val="00DC3D45"/>
    <w:rsid w:val="00DD7167"/>
    <w:rsid w:val="00E23FB4"/>
    <w:rsid w:val="00E84158"/>
    <w:rsid w:val="00E96E6A"/>
    <w:rsid w:val="00EA35AB"/>
    <w:rsid w:val="00EE1BFD"/>
    <w:rsid w:val="00EF4111"/>
    <w:rsid w:val="00F252C9"/>
    <w:rsid w:val="00F26011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4D27183D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1F2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1F2"/>
    <w:rPr>
      <w:rFonts w:ascii="Segoe UI" w:eastAsia="Calibri" w:hAnsi="Segoe UI" w:cs="Calibr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0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assltd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204C88CA</Template>
  <TotalTime>1</TotalTime>
  <Pages>9</Pages>
  <Words>1846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 Waltham Smith</cp:lastModifiedBy>
  <cp:revision>2</cp:revision>
  <cp:lastPrinted>2019-01-14T09:35:00Z</cp:lastPrinted>
  <dcterms:created xsi:type="dcterms:W3CDTF">2019-07-03T10:15:00Z</dcterms:created>
  <dcterms:modified xsi:type="dcterms:W3CDTF">2019-07-03T10:15:00Z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